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B22CB" w14:textId="6410DFAA" w:rsidR="00F73537" w:rsidRPr="00C87FD4" w:rsidRDefault="008E520C" w:rsidP="001B3EB3">
      <w:pPr>
        <w:spacing w:line="276" w:lineRule="auto"/>
        <w:rPr>
          <w:rStyle w:val="vanity-namedomai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C87F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361-585-0871| ALLISONCDIBBLE@GMAIL.COM | </w:t>
      </w:r>
      <w:r w:rsidRPr="00C87FD4">
        <w:rPr>
          <w:rStyle w:val="vanity-namedomain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www.linkedin.com/in/Allison-C-Dibble |</w:t>
      </w:r>
    </w:p>
    <w:p w14:paraId="3B529865" w14:textId="349E42D7" w:rsidR="00F73537" w:rsidRDefault="000F5F42" w:rsidP="00C87FD4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7FD4">
        <w:rPr>
          <w:rStyle w:val="vanity-namedisplay-name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TREND FORECASTS &amp; FASHION BLOG</w:t>
      </w:r>
      <w:r w:rsidRPr="00C87FD4">
        <w:rPr>
          <w:rStyle w:val="vanity-namedisplay-name"/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ab/>
        <w:t>:</w:t>
      </w:r>
      <w:r w:rsidRPr="00C87F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14359" w:rsidRPr="00414359">
        <w:rPr>
          <w:rFonts w:ascii="Times New Roman" w:hAnsi="Times New Roman" w:cs="Times New Roman"/>
          <w:color w:val="000000" w:themeColor="text1"/>
          <w:sz w:val="24"/>
          <w:szCs w:val="24"/>
        </w:rPr>
        <w:t>https://dibbzonthat.com</w:t>
      </w:r>
    </w:p>
    <w:p w14:paraId="358E5590" w14:textId="77777777" w:rsidR="00C77E34" w:rsidRPr="00C77E34" w:rsidRDefault="00C77E34" w:rsidP="00C87FD4">
      <w:pPr>
        <w:spacing w:line="276" w:lineRule="auto"/>
        <w:rPr>
          <w:rFonts w:ascii="Times New Roman" w:hAnsi="Times New Roman" w:cs="Times New Roman"/>
          <w:color w:val="000000" w:themeColor="text1"/>
          <w:sz w:val="10"/>
          <w:szCs w:val="10"/>
          <w:bdr w:val="none" w:sz="0" w:space="0" w:color="auto" w:frame="1"/>
        </w:rPr>
      </w:pPr>
    </w:p>
    <w:p w14:paraId="5DEB6FC1" w14:textId="77777777" w:rsidR="00C87FD4" w:rsidRPr="00C87FD4" w:rsidRDefault="00C87FD4" w:rsidP="001B3EB3">
      <w:pPr>
        <w:spacing w:line="276" w:lineRule="auto"/>
        <w:rPr>
          <w:rFonts w:ascii="Verdana" w:hAnsi="Verdana" w:cs="Times New Roman"/>
          <w:b/>
          <w:bCs/>
          <w:color w:val="7030A0"/>
          <w:sz w:val="24"/>
          <w:szCs w:val="24"/>
          <w:u w:val="doub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C87FD4">
        <w:rPr>
          <w:rFonts w:ascii="Verdana" w:hAnsi="Verdana" w:cs="Times New Roman"/>
          <w:b/>
          <w:bCs/>
          <w:color w:val="7030A0"/>
          <w:sz w:val="24"/>
          <w:szCs w:val="24"/>
          <w:u w:val="doub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Skills Summary</w:t>
      </w:r>
    </w:p>
    <w:p w14:paraId="7F30B005" w14:textId="611913AD" w:rsidR="008E520C" w:rsidRPr="001B3EB3" w:rsidRDefault="008E520C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52B34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Certified in Microsoft Word, Excel</w:t>
      </w:r>
      <w:r w:rsidR="00052A9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PowerPoint</w:t>
      </w:r>
      <w:r w:rsidR="00727A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52A9E">
        <w:rPr>
          <w:rFonts w:ascii="Times New Roman" w:hAnsi="Times New Roman" w:cs="Times New Roman"/>
          <w:color w:val="000000" w:themeColor="text1"/>
          <w:sz w:val="24"/>
          <w:szCs w:val="24"/>
        </w:rPr>
        <w:t>Google Analytics</w:t>
      </w:r>
      <w:r w:rsidR="00662689">
        <w:rPr>
          <w:rFonts w:ascii="Times New Roman" w:hAnsi="Times New Roman" w:cs="Times New Roman"/>
          <w:color w:val="000000" w:themeColor="text1"/>
          <w:sz w:val="24"/>
          <w:szCs w:val="24"/>
        </w:rPr>
        <w:t>, Google Ads</w:t>
      </w:r>
      <w:r w:rsidR="00727A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1B5A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Quantum Metric </w:t>
      </w:r>
    </w:p>
    <w:p w14:paraId="09DDB03F" w14:textId="213DF628" w:rsidR="008E520C" w:rsidRPr="001B3EB3" w:rsidRDefault="008E520C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52B34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Clear understanding of HTML</w:t>
      </w:r>
      <w:r w:rsidR="005D4C65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46AED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Power Pivot, Power Query,</w:t>
      </w:r>
      <w:r w:rsidR="005D4C65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SEO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CSS coding, </w:t>
      </w:r>
      <w:r w:rsidR="007B7381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WordPress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, InDesign</w:t>
      </w:r>
      <w:r w:rsidR="00D5478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B5A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5AC6">
        <w:rPr>
          <w:rFonts w:ascii="Times New Roman" w:hAnsi="Times New Roman" w:cs="Times New Roman"/>
          <w:color w:val="000000" w:themeColor="text1"/>
          <w:sz w:val="24"/>
          <w:szCs w:val="24"/>
        </w:rPr>
        <w:t>LiquidPixels</w:t>
      </w:r>
      <w:proofErr w:type="spellEnd"/>
      <w:r w:rsidR="001B5AC6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and Adobe Illustrator</w:t>
      </w:r>
    </w:p>
    <w:p w14:paraId="18BF2141" w14:textId="558006E2" w:rsidR="008E520C" w:rsidRDefault="008E520C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52B34"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Knowledgeable in Web Design, Graphics, Search Engine Optimization, Digital and Social Media Marketing</w:t>
      </w:r>
    </w:p>
    <w:p w14:paraId="2B94E232" w14:textId="77777777" w:rsidR="00C77E34" w:rsidRPr="00C77E34" w:rsidRDefault="00C77E34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335FB2A8" w14:textId="77777777" w:rsidR="008043EA" w:rsidRPr="00C87FD4" w:rsidRDefault="008043EA" w:rsidP="001B3EB3">
      <w:pPr>
        <w:autoSpaceDE w:val="0"/>
        <w:autoSpaceDN w:val="0"/>
        <w:adjustRightInd w:val="0"/>
        <w:spacing w:line="276" w:lineRule="auto"/>
        <w:rPr>
          <w:rFonts w:ascii="Verdana" w:hAnsi="Verdana" w:cs="Times New Roman"/>
          <w:b/>
          <w:bCs/>
          <w:color w:val="7030A0"/>
          <w:sz w:val="24"/>
          <w:szCs w:val="24"/>
          <w:u w:val="doub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C87FD4">
        <w:rPr>
          <w:rFonts w:ascii="Verdana" w:hAnsi="Verdana" w:cs="Times New Roman"/>
          <w:b/>
          <w:bCs/>
          <w:color w:val="7030A0"/>
          <w:sz w:val="24"/>
          <w:szCs w:val="24"/>
          <w:u w:val="doub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Education</w:t>
      </w:r>
    </w:p>
    <w:p w14:paraId="33F0B89F" w14:textId="0FD3B6CA" w:rsidR="008E520C" w:rsidRPr="00C87FD4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7F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University of North Texas</w:t>
      </w:r>
      <w:r w:rsidR="00C87F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5F7B7610" w14:textId="5CFA88E0" w:rsidR="00F73537" w:rsidRPr="00C87FD4" w:rsidRDefault="008E520C" w:rsidP="001B3EB3">
      <w:pPr>
        <w:autoSpaceDE w:val="0"/>
        <w:autoSpaceDN w:val="0"/>
        <w:adjustRightInd w:val="0"/>
        <w:spacing w:after="40"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C87FD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Merchandising and Digital Retail Double Major, Minor in Business Foundations: </w:t>
      </w:r>
      <w:r w:rsidR="002F54C6" w:rsidRPr="00C87FD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Graduation </w:t>
      </w:r>
      <w:r w:rsidRPr="00C87FD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May 2022</w:t>
      </w:r>
    </w:p>
    <w:p w14:paraId="7423D121" w14:textId="4AAB69C1" w:rsidR="008E520C" w:rsidRPr="00427E0D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NuView Magazine</w:t>
      </w:r>
      <w:r w:rsidR="00685083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Merchandise Team Executive, Writer and PR Team</w:t>
      </w:r>
    </w:p>
    <w:p w14:paraId="3C5500DB" w14:textId="77777777" w:rsidR="002C104D" w:rsidRPr="00427E0D" w:rsidRDefault="002C104D" w:rsidP="002C104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Merchandis</w:t>
      </w: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ing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Inc. Fashion Show </w:t>
      </w: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Producer</w:t>
      </w:r>
    </w:p>
    <w:p w14:paraId="60C53BB6" w14:textId="666A4C5C" w:rsidR="001C3F19" w:rsidRPr="00427E0D" w:rsidRDefault="00685083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U</w:t>
      </w:r>
      <w:r w:rsidR="00670498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niversity of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N</w:t>
      </w:r>
      <w:r w:rsidR="00670498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orth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T</w:t>
      </w:r>
      <w:r w:rsidR="00670498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exas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Fashion Society</w:t>
      </w: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="001C3F19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Secretary</w:t>
      </w:r>
    </w:p>
    <w:p w14:paraId="2947BFB1" w14:textId="6F34635A" w:rsidR="008E520C" w:rsidRPr="00427E0D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National Retail Federation Student </w:t>
      </w:r>
      <w:r w:rsidR="004D766B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Association Philanthropy Chair</w:t>
      </w:r>
    </w:p>
    <w:p w14:paraId="78010A4A" w14:textId="7971D0E2" w:rsidR="008E520C" w:rsidRPr="00427E0D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Kappa Delta </w:t>
      </w:r>
      <w:r w:rsidR="00685083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Sorority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Website Builder, T-shirt and Event Merchandise Chair, Finance Board, Community Service Committee</w:t>
      </w:r>
    </w:p>
    <w:p w14:paraId="1719F1BC" w14:textId="1F827F13" w:rsidR="00C77E34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1155 Union Circle      </w:t>
      </w:r>
      <w:r w:rsid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  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Denton, TX 76203</w:t>
      </w:r>
      <w:r w:rsid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ab/>
      </w:r>
      <w:r w:rsid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ab/>
        <w:t xml:space="preserve"> GPA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: 3.8</w:t>
      </w:r>
      <w:r w:rsidR="009D6628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8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   </w:t>
      </w:r>
    </w:p>
    <w:p w14:paraId="6C51B0E0" w14:textId="77777777" w:rsidR="009E6637" w:rsidRPr="009E6637" w:rsidRDefault="009E6637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10"/>
          <w:szCs w:val="10"/>
          <w:u w:color="353535"/>
        </w:rPr>
      </w:pPr>
    </w:p>
    <w:p w14:paraId="322F7638" w14:textId="48182E89" w:rsidR="008E520C" w:rsidRPr="00C87FD4" w:rsidRDefault="008E520C" w:rsidP="001B3EB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87F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Texas Tech University</w:t>
      </w:r>
      <w:r w:rsidR="00C87F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61D6FE23" w14:textId="77777777" w:rsidR="008E520C" w:rsidRPr="00C87FD4" w:rsidRDefault="008E520C" w:rsidP="001B3EB3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C87FD4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Retail Management 2018-2019</w:t>
      </w:r>
    </w:p>
    <w:p w14:paraId="2D4D829F" w14:textId="752928E2" w:rsidR="008E520C" w:rsidRPr="00427E0D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color="353535"/>
        </w:rPr>
      </w:pPr>
      <w:r w:rsidRPr="00427E0D">
        <w:rPr>
          <w:rFonts w:ascii="Times New Roman" w:hAnsi="Times New Roman" w:cs="Times New Roman"/>
          <w:bCs/>
          <w:color w:val="000000" w:themeColor="text1"/>
          <w:sz w:val="24"/>
          <w:szCs w:val="24"/>
          <w:u w:color="353535"/>
        </w:rPr>
        <w:t xml:space="preserve">Kappa Delta Sorority Member, </w:t>
      </w:r>
      <w:r w:rsidR="00D26EC8">
        <w:rPr>
          <w:rFonts w:ascii="Times New Roman" w:hAnsi="Times New Roman" w:cs="Times New Roman"/>
          <w:bCs/>
          <w:color w:val="000000" w:themeColor="text1"/>
          <w:sz w:val="24"/>
          <w:szCs w:val="24"/>
          <w:u w:color="353535"/>
        </w:rPr>
        <w:t xml:space="preserve">Texas </w:t>
      </w:r>
      <w:r w:rsidRPr="00427E0D">
        <w:rPr>
          <w:rFonts w:ascii="Times New Roman" w:hAnsi="Times New Roman" w:cs="Times New Roman"/>
          <w:bCs/>
          <w:color w:val="000000" w:themeColor="text1"/>
          <w:sz w:val="24"/>
          <w:szCs w:val="24"/>
          <w:u w:color="353535"/>
        </w:rPr>
        <w:t>Tech Retail Association Member</w:t>
      </w: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</w:t>
      </w:r>
    </w:p>
    <w:p w14:paraId="4113C475" w14:textId="77777777" w:rsidR="00C77E34" w:rsidRDefault="008E520C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10"/>
          <w:szCs w:val="10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2500 Broadway Ave        Lubbock, TX 79409</w:t>
      </w:r>
      <w:r w:rsid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ab/>
      </w:r>
      <w:r w:rsidR="00427E0D"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  GPA: 3.75      </w:t>
      </w:r>
    </w:p>
    <w:p w14:paraId="1E6D2EBD" w14:textId="549DB41E" w:rsidR="00F73537" w:rsidRPr="00C77E34" w:rsidRDefault="00427E0D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10"/>
          <w:szCs w:val="10"/>
          <w:u w:color="353535"/>
        </w:rPr>
      </w:pPr>
      <w:r w:rsidRPr="00427E0D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                                                       </w:t>
      </w:r>
    </w:p>
    <w:p w14:paraId="2A3A8F0C" w14:textId="2C5F3BD4" w:rsidR="00C87FD4" w:rsidRPr="00C87FD4" w:rsidRDefault="00C87FD4" w:rsidP="001B3EB3">
      <w:pPr>
        <w:spacing w:line="276" w:lineRule="auto"/>
        <w:suppressOverlap/>
        <w:rPr>
          <w:rFonts w:ascii="Verdana" w:hAnsi="Verdana" w:cs="Times New Roman"/>
          <w:b/>
          <w:bCs/>
          <w:color w:val="7030A0"/>
          <w:sz w:val="24"/>
          <w:szCs w:val="24"/>
          <w:u w:val="sing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C87FD4">
        <w:rPr>
          <w:rFonts w:ascii="Verdana" w:hAnsi="Verdana" w:cs="Times New Roman"/>
          <w:b/>
          <w:bCs/>
          <w:color w:val="7030A0"/>
          <w:sz w:val="24"/>
          <w:szCs w:val="24"/>
          <w:u w:val="sing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Relevant Career Experience</w:t>
      </w:r>
    </w:p>
    <w:p w14:paraId="30C0241D" w14:textId="5AA0D8FD" w:rsidR="008043EA" w:rsidRDefault="00C115CB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01C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Sally Beauty Holdings Inc.</w:t>
      </w:r>
      <w:r w:rsidR="00301C7D" w:rsidRPr="00301C7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:</w:t>
      </w:r>
      <w:r w:rsidR="00301C7D" w:rsidRPr="00253B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043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eCommerce Internship </w:t>
      </w:r>
    </w:p>
    <w:p w14:paraId="77820D39" w14:textId="0AE91C94" w:rsidR="008043EA" w:rsidRPr="008043EA" w:rsidRDefault="008043EA" w:rsidP="008043EA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 w:rsidRPr="008043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Responsible for internet/web marketing activities regarding promotional offers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to increase e-commerce business</w:t>
      </w:r>
    </w:p>
    <w:p w14:paraId="7046DCD1" w14:textId="4E2933BA" w:rsidR="008043EA" w:rsidRPr="008043EA" w:rsidRDefault="008043EA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-Knowledgable in Jira, Confluence, Salesforce and Google Analytics to ensure correct promotion codes are enters on website</w:t>
      </w:r>
    </w:p>
    <w:p w14:paraId="50EBB233" w14:textId="5C8D6463" w:rsidR="008043EA" w:rsidRDefault="008043EA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November 2021-Present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  <w:t xml:space="preserve">Carlos Adams: </w:t>
      </w:r>
      <w:r w:rsidR="0090563F" w:rsidRPr="0075241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CAdams@SallyBeauty.com</w:t>
      </w:r>
    </w:p>
    <w:p w14:paraId="358A9377" w14:textId="07DAA155" w:rsidR="00C115CB" w:rsidRPr="008043EA" w:rsidRDefault="00C115CB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043EA">
        <w:rPr>
          <w:rFonts w:ascii="Times New Roman" w:hAnsi="Times New Roman" w:cs="Times New Roman"/>
          <w:b/>
          <w:bCs/>
          <w:color w:val="000000" w:themeColor="text1"/>
        </w:rPr>
        <w:t>Planning &amp; Allocation Summer 2021 Internship</w:t>
      </w:r>
    </w:p>
    <w:p w14:paraId="7984B7F9" w14:textId="346E46E2" w:rsidR="00301C7D" w:rsidRPr="00301C7D" w:rsidRDefault="00301C7D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-300-hour internship understanding how buying is done from a business to business and business to consumer standpoint</w:t>
      </w:r>
    </w:p>
    <w:p w14:paraId="6E9E57BA" w14:textId="6B9B8098" w:rsidR="00301C7D" w:rsidRPr="00301C7D" w:rsidRDefault="00301C7D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01C7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</w:t>
      </w:r>
      <w:r w:rsidRPr="00301C7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ained valuable information regarding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job roles in planning and allocation, forecasting, merchandising, e-commerce, marketing and buying departments</w:t>
      </w:r>
    </w:p>
    <w:p w14:paraId="01D76758" w14:textId="77777777" w:rsidR="00C77E34" w:rsidRDefault="001B3EB3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May 2021-</w:t>
      </w:r>
      <w:r w:rsidR="008043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November 2021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  <w:t>Angela Hill: 469-442-8977</w:t>
      </w:r>
    </w:p>
    <w:p w14:paraId="746E1B22" w14:textId="57741271" w:rsidR="005F0DA1" w:rsidRDefault="005F0DA1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  <w:u w:val="single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u w:val="single"/>
        </w:rPr>
        <w:lastRenderedPageBreak/>
        <w:t>Ferrah</w:t>
      </w:r>
      <w:proofErr w:type="spellEnd"/>
      <w:r>
        <w:rPr>
          <w:rFonts w:ascii="Times New Roman" w:hAnsi="Times New Roman" w:cs="Times New Roman"/>
          <w:b/>
          <w:color w:val="000000" w:themeColor="text1"/>
          <w:u w:val="single"/>
        </w:rPr>
        <w:t>: Google Analytics Advisor</w:t>
      </w:r>
    </w:p>
    <w:p w14:paraId="4B1640EA" w14:textId="1119FEA0" w:rsidR="005F0DA1" w:rsidRDefault="005F0DA1" w:rsidP="005F0DA1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 xml:space="preserve">-Created Google Account and ran </w:t>
      </w:r>
      <w:r w:rsidR="002A167A">
        <w:rPr>
          <w:rFonts w:ascii="Times New Roman" w:hAnsi="Times New Roman" w:cs="Times New Roman"/>
          <w:bCs/>
          <w:color w:val="000000" w:themeColor="text1"/>
        </w:rPr>
        <w:t>Analytics</w:t>
      </w:r>
      <w:r>
        <w:rPr>
          <w:rFonts w:ascii="Times New Roman" w:hAnsi="Times New Roman" w:cs="Times New Roman"/>
          <w:bCs/>
          <w:color w:val="000000" w:themeColor="text1"/>
        </w:rPr>
        <w:t xml:space="preserve"> for online eCommerce store</w:t>
      </w:r>
    </w:p>
    <w:p w14:paraId="1AF45EF5" w14:textId="2DACC804" w:rsidR="005F0DA1" w:rsidRDefault="005F0DA1" w:rsidP="005F0DA1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-Assisting team in decisions regarding Google Ad campaigns</w:t>
      </w:r>
    </w:p>
    <w:p w14:paraId="58820689" w14:textId="5B61BD02" w:rsidR="005F0DA1" w:rsidRPr="005F0DA1" w:rsidRDefault="005F0DA1" w:rsidP="005F0DA1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</w:rPr>
      </w:pPr>
      <w:r>
        <w:rPr>
          <w:rFonts w:ascii="Times New Roman" w:hAnsi="Times New Roman" w:cs="Times New Roman"/>
          <w:bCs/>
          <w:color w:val="000000" w:themeColor="text1"/>
        </w:rPr>
        <w:t>November 2021-</w:t>
      </w:r>
      <w:r>
        <w:rPr>
          <w:rFonts w:ascii="Times New Roman" w:hAnsi="Times New Roman" w:cs="Times New Roman"/>
          <w:bCs/>
          <w:color w:val="000000" w:themeColor="text1"/>
        </w:rPr>
        <w:tab/>
      </w:r>
      <w:r>
        <w:rPr>
          <w:rFonts w:ascii="Times New Roman" w:hAnsi="Times New Roman" w:cs="Times New Roman"/>
          <w:bCs/>
          <w:color w:val="000000" w:themeColor="text1"/>
        </w:rPr>
        <w:tab/>
      </w:r>
      <w:r>
        <w:rPr>
          <w:rFonts w:ascii="Times New Roman" w:hAnsi="Times New Roman" w:cs="Times New Roman"/>
          <w:bCs/>
          <w:color w:val="000000" w:themeColor="text1"/>
        </w:rPr>
        <w:tab/>
      </w:r>
      <w:r>
        <w:rPr>
          <w:rFonts w:ascii="Times New Roman" w:hAnsi="Times New Roman" w:cs="Times New Roman"/>
          <w:bCs/>
          <w:color w:val="000000" w:themeColor="text1"/>
        </w:rPr>
        <w:tab/>
        <w:t>Lela Orr: 214-289-8506</w:t>
      </w:r>
    </w:p>
    <w:p w14:paraId="3BB6D1B4" w14:textId="3002BF35" w:rsidR="00C332FF" w:rsidRPr="00C77E34" w:rsidRDefault="00C332FF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>Entro</w:t>
      </w:r>
      <w:proofErr w:type="spellEnd"/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 xml:space="preserve"> USA</w:t>
      </w:r>
      <w:r w:rsidR="00301C7D" w:rsidRPr="008043EA">
        <w:rPr>
          <w:rFonts w:ascii="Times New Roman" w:hAnsi="Times New Roman" w:cs="Times New Roman"/>
          <w:b/>
          <w:color w:val="000000" w:themeColor="text1"/>
          <w:u w:val="single"/>
        </w:rPr>
        <w:t>:</w:t>
      </w:r>
      <w:r w:rsidR="00301C7D" w:rsidRPr="008043E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043EA">
        <w:rPr>
          <w:rFonts w:ascii="Times New Roman" w:hAnsi="Times New Roman" w:cs="Times New Roman"/>
          <w:b/>
          <w:color w:val="000000" w:themeColor="text1"/>
        </w:rPr>
        <w:t>Showroom Associate</w:t>
      </w:r>
    </w:p>
    <w:p w14:paraId="6F97C3D3" w14:textId="0E5E8EB3" w:rsidR="00C332FF" w:rsidRPr="00C332FF" w:rsidRDefault="00C332FF" w:rsidP="001B3EB3">
      <w:pPr>
        <w:spacing w:line="276" w:lineRule="auto"/>
        <w:suppressOverlap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332FF">
        <w:rPr>
          <w:rFonts w:ascii="Times New Roman" w:hAnsi="Times New Roman" w:cs="Times New Roman"/>
          <w:sz w:val="24"/>
          <w:szCs w:val="24"/>
          <w:shd w:val="clear" w:color="auto" w:fill="FFFFFF"/>
        </w:rPr>
        <w:t>-Ability to work with 70 plus customers a day and provide knowledge on current trends and most selling styles in wholesale market setting</w:t>
      </w:r>
    </w:p>
    <w:p w14:paraId="7A4B145C" w14:textId="2CDF872D" w:rsidR="00C332FF" w:rsidRPr="00C332FF" w:rsidRDefault="00C332FF" w:rsidP="001B3EB3">
      <w:pPr>
        <w:spacing w:line="276" w:lineRule="auto"/>
        <w:suppressOverlap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332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January 2021- </w:t>
      </w:r>
      <w:r w:rsidR="000F5F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5F0D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December 2021</w:t>
      </w:r>
      <w:r w:rsidR="000F5F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0F5F4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0F5F42" w:rsidRPr="00C332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</w:t>
      </w:r>
      <w:r w:rsidR="00FB465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essica Butler</w:t>
      </w:r>
      <w:r w:rsidR="000F5F42" w:rsidRPr="00C332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 323-765-2800</w:t>
      </w:r>
    </w:p>
    <w:p w14:paraId="45FB5924" w14:textId="13EC4869" w:rsidR="00D968DF" w:rsidRPr="008043EA" w:rsidRDefault="00D968DF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  <w:u w:val="single"/>
        </w:rPr>
      </w:pPr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>South Texas Home Builders</w:t>
      </w:r>
      <w:r w:rsidR="00301C7D" w:rsidRPr="008043EA">
        <w:rPr>
          <w:rFonts w:ascii="Times New Roman" w:hAnsi="Times New Roman" w:cs="Times New Roman"/>
          <w:b/>
          <w:color w:val="000000" w:themeColor="text1"/>
          <w:u w:val="single"/>
        </w:rPr>
        <w:t>:</w:t>
      </w:r>
      <w:r w:rsidR="00301C7D" w:rsidRPr="008043E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043EA">
        <w:rPr>
          <w:rFonts w:ascii="Times New Roman" w:hAnsi="Times New Roman" w:cs="Times New Roman"/>
          <w:b/>
          <w:color w:val="000000" w:themeColor="text1"/>
        </w:rPr>
        <w:t>Social Media and Content Designer</w:t>
      </w:r>
    </w:p>
    <w:p w14:paraId="56979723" w14:textId="11BA1CEC" w:rsidR="00D968DF" w:rsidRPr="00F52B34" w:rsidRDefault="00F52B34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968DF" w:rsidRPr="00F52B34">
        <w:rPr>
          <w:rFonts w:ascii="Times New Roman" w:hAnsi="Times New Roman" w:cs="Times New Roman"/>
          <w:color w:val="000000" w:themeColor="text1"/>
          <w:sz w:val="24"/>
          <w:szCs w:val="24"/>
        </w:rPr>
        <w:t>Handle all social media content by designing graphics that contribute to the promotional ideas of the website and brand</w:t>
      </w:r>
    </w:p>
    <w:p w14:paraId="108E0A7C" w14:textId="77777777" w:rsidR="00D968DF" w:rsidRPr="00510CDA" w:rsidRDefault="00D968D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July 2019-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Melanie Whitehead: 361-548-4610</w:t>
      </w:r>
    </w:p>
    <w:p w14:paraId="1125315D" w14:textId="7923FCCA" w:rsidR="00C332FF" w:rsidRPr="008043EA" w:rsidRDefault="00C332FF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  <w:u w:val="single"/>
        </w:rPr>
      </w:pPr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>Spirit Halloween</w:t>
      </w:r>
      <w:r w:rsidR="00301C7D" w:rsidRPr="008043EA">
        <w:rPr>
          <w:rFonts w:ascii="Times New Roman" w:hAnsi="Times New Roman" w:cs="Times New Roman"/>
          <w:b/>
          <w:color w:val="000000" w:themeColor="text1"/>
          <w:u w:val="single"/>
        </w:rPr>
        <w:t>:</w:t>
      </w:r>
      <w:r w:rsidR="00301C7D" w:rsidRPr="008043E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043EA">
        <w:rPr>
          <w:rFonts w:ascii="Times New Roman" w:hAnsi="Times New Roman" w:cs="Times New Roman"/>
          <w:b/>
          <w:color w:val="000000" w:themeColor="text1"/>
        </w:rPr>
        <w:t>Store Manager</w:t>
      </w:r>
    </w:p>
    <w:p w14:paraId="1F8FC329" w14:textId="53D4F38C" w:rsidR="00C332FF" w:rsidRPr="00510CDA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Promoted from associate to manger in 2 weeks, </w:t>
      </w:r>
      <w:r w:rsidR="00CC462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e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xceeded sales goal every day as Manager</w:t>
      </w:r>
    </w:p>
    <w:p w14:paraId="5AE36B8A" w14:textId="0C9A8344" w:rsidR="00C332FF" w:rsidRPr="00510CDA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Responsible for recruiting, training and development of 20 associates and assistants 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Created work schedule, approved weekly payroll, conducted expense and shrink control</w:t>
      </w:r>
      <w:r w:rsidR="00CC462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reports</w:t>
      </w:r>
    </w:p>
    <w:p w14:paraId="61A17428" w14:textId="3198C4CE" w:rsidR="00C332FF" w:rsidRPr="00510CDA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August 2020- December 2020</w:t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Casey Wilkins: 214-783-4098</w:t>
      </w:r>
    </w:p>
    <w:p w14:paraId="36DD9B71" w14:textId="51A190ED" w:rsidR="00C332FF" w:rsidRPr="008043EA" w:rsidRDefault="00C332FF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  <w:u w:val="single"/>
        </w:rPr>
      </w:pPr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>Dillard’s</w:t>
      </w:r>
      <w:r w:rsidR="00301C7D" w:rsidRPr="008043EA">
        <w:rPr>
          <w:rFonts w:ascii="Times New Roman" w:hAnsi="Times New Roman" w:cs="Times New Roman"/>
          <w:b/>
          <w:color w:val="000000" w:themeColor="text1"/>
          <w:u w:val="single"/>
        </w:rPr>
        <w:t>:</w:t>
      </w:r>
      <w:r w:rsidR="00301C7D" w:rsidRPr="008043E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8043EA">
        <w:rPr>
          <w:rFonts w:ascii="Times New Roman" w:hAnsi="Times New Roman" w:cs="Times New Roman"/>
          <w:b/>
          <w:color w:val="000000" w:themeColor="text1"/>
        </w:rPr>
        <w:t>Sales Associate</w:t>
      </w:r>
    </w:p>
    <w:p w14:paraId="6EA107ED" w14:textId="1EAA6F61" w:rsidR="00C332FF" w:rsidRPr="00510CDA" w:rsidRDefault="00F52B34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C332FF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Tracked hourly sales reports and inventory for contemporary department</w:t>
      </w:r>
    </w:p>
    <w:p w14:paraId="32BA130C" w14:textId="686CE16D" w:rsidR="00C332FF" w:rsidRPr="00510CDA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52B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Created outfits for mannequins and provided feedback for visual merchandise displays</w:t>
      </w:r>
    </w:p>
    <w:p w14:paraId="27798841" w14:textId="5F7E56B2" w:rsidR="00C332FF" w:rsidRPr="00510CDA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January 2020-June 2020</w:t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Melanie Waldron: 940-566-6210</w:t>
      </w:r>
    </w:p>
    <w:p w14:paraId="7D392849" w14:textId="6C75518B" w:rsidR="00C332FF" w:rsidRPr="008043EA" w:rsidRDefault="00173C7E" w:rsidP="001B3EB3">
      <w:pPr>
        <w:spacing w:line="276" w:lineRule="auto"/>
        <w:suppressOverlap/>
        <w:rPr>
          <w:rFonts w:ascii="Times New Roman" w:hAnsi="Times New Roman" w:cs="Times New Roman"/>
          <w:b/>
          <w:color w:val="000000" w:themeColor="text1"/>
        </w:rPr>
      </w:pPr>
      <w:r w:rsidRPr="008043EA">
        <w:rPr>
          <w:rFonts w:ascii="Times New Roman" w:hAnsi="Times New Roman" w:cs="Times New Roman"/>
          <w:b/>
          <w:color w:val="000000" w:themeColor="text1"/>
          <w:u w:val="single"/>
        </w:rPr>
        <w:t>Chico’s FAS Stores</w:t>
      </w:r>
      <w:r w:rsidR="00253B54" w:rsidRPr="008043EA">
        <w:rPr>
          <w:rFonts w:ascii="Times New Roman" w:hAnsi="Times New Roman" w:cs="Times New Roman"/>
          <w:b/>
          <w:color w:val="000000" w:themeColor="text1"/>
          <w:u w:val="single"/>
        </w:rPr>
        <w:t>:</w:t>
      </w:r>
      <w:r w:rsidR="00253B54" w:rsidRPr="008043E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C332FF" w:rsidRPr="008043EA">
        <w:rPr>
          <w:rFonts w:ascii="Times New Roman" w:hAnsi="Times New Roman" w:cs="Times New Roman"/>
          <w:b/>
          <w:color w:val="000000" w:themeColor="text1"/>
        </w:rPr>
        <w:t>White House Black Market</w:t>
      </w:r>
      <w:r w:rsidRPr="008043EA">
        <w:rPr>
          <w:rFonts w:ascii="Times New Roman" w:hAnsi="Times New Roman" w:cs="Times New Roman"/>
          <w:b/>
          <w:color w:val="000000" w:themeColor="text1"/>
        </w:rPr>
        <w:t xml:space="preserve"> &amp; Chico’s</w:t>
      </w:r>
      <w:r w:rsidR="00301C7D" w:rsidRPr="008043EA">
        <w:rPr>
          <w:rFonts w:ascii="Times New Roman" w:hAnsi="Times New Roman" w:cs="Times New Roman"/>
          <w:b/>
          <w:color w:val="000000" w:themeColor="text1"/>
        </w:rPr>
        <w:t xml:space="preserve">: </w:t>
      </w:r>
      <w:r w:rsidR="00C332FF" w:rsidRPr="008043EA">
        <w:rPr>
          <w:rFonts w:ascii="Times New Roman" w:hAnsi="Times New Roman" w:cs="Times New Roman"/>
          <w:b/>
          <w:color w:val="000000" w:themeColor="text1"/>
        </w:rPr>
        <w:t>Stylist</w:t>
      </w:r>
      <w:r w:rsidRPr="008043EA">
        <w:rPr>
          <w:rFonts w:ascii="Times New Roman" w:hAnsi="Times New Roman" w:cs="Times New Roman"/>
          <w:b/>
          <w:color w:val="000000" w:themeColor="text1"/>
        </w:rPr>
        <w:t xml:space="preserve"> and Sales</w:t>
      </w:r>
      <w:r w:rsidR="00C332FF" w:rsidRPr="008043EA">
        <w:rPr>
          <w:rFonts w:ascii="Times New Roman" w:hAnsi="Times New Roman" w:cs="Times New Roman"/>
          <w:b/>
          <w:color w:val="000000" w:themeColor="text1"/>
        </w:rPr>
        <w:t xml:space="preserve"> Associate </w:t>
      </w:r>
    </w:p>
    <w:p w14:paraId="689711B0" w14:textId="355E2AEA" w:rsidR="007E55E1" w:rsidRPr="00F52B34" w:rsidRDefault="00F52B34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C332FF" w:rsidRPr="00F52B34">
        <w:rPr>
          <w:rFonts w:ascii="Times New Roman" w:hAnsi="Times New Roman" w:cs="Times New Roman"/>
          <w:color w:val="000000" w:themeColor="text1"/>
          <w:sz w:val="24"/>
          <w:szCs w:val="24"/>
        </w:rPr>
        <w:t>Knowledgeable in StyleConnect, ecommerce program, to stay on top of all new trends and how to build relationships by styling customers online</w:t>
      </w:r>
    </w:p>
    <w:p w14:paraId="52788182" w14:textId="77777777" w:rsidR="001B3EB3" w:rsidRPr="001B3EB3" w:rsidRDefault="001B3EB3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1B3EB3">
        <w:rPr>
          <w:rFonts w:ascii="Times New Roman" w:hAnsi="Times New Roman" w:cs="Times New Roman"/>
          <w:color w:val="000000" w:themeColor="text1"/>
          <w:sz w:val="24"/>
          <w:szCs w:val="24"/>
        </w:rPr>
        <w:t>Tracked hourly reports of sales and inventory. Created outfits for mannequins and provided feedback for visual merchandise displays</w:t>
      </w:r>
    </w:p>
    <w:p w14:paraId="459F853D" w14:textId="4FDC07F0" w:rsidR="006A1DA1" w:rsidRDefault="00C332FF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>January 2019</w:t>
      </w:r>
      <w:r w:rsidR="00173C7E">
        <w:rPr>
          <w:rFonts w:ascii="Times New Roman" w:hAnsi="Times New Roman" w:cs="Times New Roman"/>
          <w:color w:val="000000" w:themeColor="text1"/>
          <w:sz w:val="24"/>
          <w:szCs w:val="24"/>
        </w:rPr>
        <w:t>- December 2020</w:t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F5F42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73C7E">
        <w:rPr>
          <w:rFonts w:ascii="Times New Roman" w:hAnsi="Times New Roman" w:cs="Times New Roman"/>
          <w:color w:val="000000" w:themeColor="text1"/>
          <w:sz w:val="24"/>
          <w:szCs w:val="24"/>
        </w:rPr>
        <w:t>Becky Kasprzyk</w:t>
      </w:r>
      <w:r w:rsidR="006F4790" w:rsidRPr="00510C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173C7E">
        <w:rPr>
          <w:rFonts w:ascii="Times New Roman" w:hAnsi="Times New Roman" w:cs="Times New Roman"/>
          <w:color w:val="000000" w:themeColor="text1"/>
          <w:sz w:val="24"/>
          <w:szCs w:val="24"/>
        </w:rPr>
        <w:t>361-813-4480</w:t>
      </w:r>
    </w:p>
    <w:p w14:paraId="472970EE" w14:textId="77777777" w:rsidR="005F0DA1" w:rsidRPr="005F0DA1" w:rsidRDefault="005F0DA1" w:rsidP="001B3EB3">
      <w:pPr>
        <w:spacing w:line="276" w:lineRule="auto"/>
        <w:suppressOverlap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31AB880F" w14:textId="77777777" w:rsidR="006A1DA1" w:rsidRPr="006A1DA1" w:rsidRDefault="006A1DA1" w:rsidP="001B3EB3">
      <w:pPr>
        <w:spacing w:line="276" w:lineRule="auto"/>
        <w:rPr>
          <w:rFonts w:ascii="Verdana" w:hAnsi="Verdana" w:cs="Times New Roman"/>
          <w:b/>
          <w:bCs/>
          <w:color w:val="7030A0"/>
          <w:sz w:val="24"/>
          <w:szCs w:val="24"/>
          <w:u w:val="sing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</w:pPr>
      <w:r w:rsidRPr="006A1DA1">
        <w:rPr>
          <w:rFonts w:ascii="Verdana" w:hAnsi="Verdana" w:cs="Times New Roman"/>
          <w:b/>
          <w:bCs/>
          <w:color w:val="7030A0"/>
          <w:sz w:val="24"/>
          <w:szCs w:val="24"/>
          <w:u w:val="single"/>
          <w14:textFill>
            <w14:gradFill>
              <w14:gsLst>
                <w14:gs w14:pos="0">
                  <w14:srgbClr w14:val="7030A0">
                    <w14:shade w14:val="30000"/>
                    <w14:satMod w14:val="115000"/>
                  </w14:srgbClr>
                </w14:gs>
                <w14:gs w14:pos="50000">
                  <w14:srgbClr w14:val="7030A0">
                    <w14:shade w14:val="67500"/>
                    <w14:satMod w14:val="115000"/>
                  </w14:srgbClr>
                </w14:gs>
                <w14:gs w14:pos="100000">
                  <w14:srgbClr w14:val="7030A0">
                    <w14:shade w14:val="100000"/>
                    <w14:satMod w14:val="115000"/>
                  </w14:srgbClr>
                </w14:gs>
              </w14:gsLst>
              <w14:lin w14:ang="16200000" w14:scaled="0"/>
            </w14:gradFill>
          </w14:textFill>
        </w:rPr>
        <w:t>Awards and Acknowledgments</w:t>
      </w:r>
    </w:p>
    <w:p w14:paraId="3DDC2863" w14:textId="3B3314A3" w:rsidR="00F52B34" w:rsidRPr="006A1DA1" w:rsidRDefault="00DD2180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F52B34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Fashion Scholarship Fund </w:t>
      </w:r>
      <w:r w:rsidR="00301C7D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Award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Recipient 2021</w:t>
      </w:r>
    </w:p>
    <w:p w14:paraId="5E96D327" w14:textId="4CC3B703" w:rsidR="002C104D" w:rsidRDefault="00DD2180" w:rsidP="001B3EB3">
      <w:pPr>
        <w:autoSpaceDE w:val="0"/>
        <w:autoSpaceDN w:val="0"/>
        <w:adjustRightInd w:val="0"/>
        <w:spacing w:after="40"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- </w:t>
      </w:r>
      <w:r w:rsidR="002C104D"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Charles Smith II Fashion Show Volunteer SS20 - FW21 </w:t>
      </w:r>
    </w:p>
    <w:p w14:paraId="0B50C815" w14:textId="7BBE874D" w:rsidR="008F690A" w:rsidRPr="006A1DA1" w:rsidRDefault="008F690A" w:rsidP="001B3EB3">
      <w:pPr>
        <w:autoSpaceDE w:val="0"/>
        <w:autoSpaceDN w:val="0"/>
        <w:adjustRightInd w:val="0"/>
        <w:spacing w:after="40"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 Dallas Indie Fashion Show Wardrobe Volunteer Dec 2021</w:t>
      </w:r>
    </w:p>
    <w:p w14:paraId="11611197" w14:textId="2D3110BA" w:rsidR="00DD2180" w:rsidRPr="006A1DA1" w:rsidRDefault="002C104D" w:rsidP="002C104D">
      <w:pPr>
        <w:autoSpaceDE w:val="0"/>
        <w:autoSpaceDN w:val="0"/>
        <w:adjustRightInd w:val="0"/>
        <w:spacing w:after="40"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- </w:t>
      </w:r>
      <w:r w:rsidR="00DD2180"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University of North Texas Dean’s List Fall 2019</w:t>
      </w:r>
    </w:p>
    <w:p w14:paraId="1E39F11B" w14:textId="443C671D" w:rsidR="00685083" w:rsidRPr="006A1DA1" w:rsidRDefault="00685083" w:rsidP="001B3EB3">
      <w:pPr>
        <w:autoSpaceDE w:val="0"/>
        <w:autoSpaceDN w:val="0"/>
        <w:adjustRightInd w:val="0"/>
        <w:spacing w:after="40"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 University of North Texas President’s List Fall 2020, Spring 2020</w:t>
      </w:r>
      <w:r w:rsidR="00301C7D"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, Spring 2021</w:t>
      </w:r>
    </w:p>
    <w:p w14:paraId="53EC7E2F" w14:textId="77777777" w:rsidR="00DD2180" w:rsidRPr="006A1DA1" w:rsidRDefault="00DD2180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 Texas Tech President’s List Fall 2018, Dean’s List Spring 2019</w:t>
      </w:r>
    </w:p>
    <w:p w14:paraId="1E76516D" w14:textId="54434217" w:rsidR="001160F9" w:rsidRPr="006A1DA1" w:rsidRDefault="001160F9" w:rsidP="001B3EB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 South Plains Food Bank</w:t>
      </w:r>
      <w:r w:rsidR="00301C7D"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 xml:space="preserve"> Volunteer 2018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  <w:u w:color="353535"/>
        </w:rPr>
        <w:t>-2019</w:t>
      </w:r>
    </w:p>
    <w:p w14:paraId="032FC299" w14:textId="576C2E23" w:rsidR="00DD2180" w:rsidRPr="006A1DA1" w:rsidRDefault="00DD2180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- ChickTime 2016-2019</w:t>
      </w:r>
      <w:r w:rsidR="000F5F42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Volunteered with various human trafficked young women</w:t>
      </w:r>
    </w:p>
    <w:p w14:paraId="5A4922A0" w14:textId="691A5C7D" w:rsidR="00DD2180" w:rsidRPr="006A1DA1" w:rsidRDefault="00DD2180" w:rsidP="001B3EB3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Girl Scouts of America </w:t>
      </w:r>
      <w:r w:rsidR="00301C7D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Volunteer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2018</w:t>
      </w:r>
      <w:r w:rsidR="00912B97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12B97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2021</w:t>
      </w:r>
    </w:p>
    <w:p w14:paraId="7185E750" w14:textId="6BAB6DEF" w:rsidR="00F73537" w:rsidRPr="006A1DA1" w:rsidRDefault="00DD2180" w:rsidP="008A3551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Prevent Child Abuse America</w:t>
      </w:r>
      <w:r w:rsidR="00301C7D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Volunteer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</w:t>
      </w:r>
      <w:r w:rsidR="00912B97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12B97" w:rsidRPr="006A1D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2021</w:t>
      </w:r>
    </w:p>
    <w:sectPr w:rsidR="00F73537" w:rsidRPr="006A1DA1" w:rsidSect="008F690A">
      <w:headerReference w:type="default" r:id="rId7"/>
      <w:footerReference w:type="default" r:id="rId8"/>
      <w:headerReference w:type="first" r:id="rId9"/>
      <w:pgSz w:w="12240" w:h="15840"/>
      <w:pgMar w:top="1152" w:right="1123" w:bottom="1195" w:left="1123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76D8C" w14:textId="77777777" w:rsidR="00222AA9" w:rsidRDefault="00222AA9">
      <w:pPr>
        <w:spacing w:after="0" w:line="240" w:lineRule="auto"/>
      </w:pPr>
      <w:r>
        <w:separator/>
      </w:r>
    </w:p>
  </w:endnote>
  <w:endnote w:type="continuationSeparator" w:id="0">
    <w:p w14:paraId="4A0695CF" w14:textId="77777777" w:rsidR="00222AA9" w:rsidRDefault="00222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465D1F" w14:textId="77777777" w:rsidR="00F73537" w:rsidRDefault="006A25C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17AB5D" w14:textId="77777777" w:rsidR="00222AA9" w:rsidRDefault="00222AA9">
      <w:pPr>
        <w:spacing w:after="0" w:line="240" w:lineRule="auto"/>
      </w:pPr>
      <w:r>
        <w:separator/>
      </w:r>
    </w:p>
  </w:footnote>
  <w:footnote w:type="continuationSeparator" w:id="0">
    <w:p w14:paraId="025F7845" w14:textId="77777777" w:rsidR="00222AA9" w:rsidRDefault="00222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7D94A" w14:textId="77777777" w:rsidR="00F73537" w:rsidRDefault="006A25C5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BB3BFB0" wp14:editId="69CDC336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34AC92D8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B1C1A" w14:textId="377932A2" w:rsidR="00F73537" w:rsidRPr="0090563F" w:rsidRDefault="00C77E34" w:rsidP="002434E6">
    <w:pPr>
      <w:spacing w:line="276" w:lineRule="auto"/>
      <w:ind w:left="5760" w:firstLine="720"/>
      <w:rPr>
        <w:noProof/>
        <w:color w:val="7030A0"/>
        <w:lang w:eastAsia="en-US"/>
      </w:rPr>
    </w:pPr>
    <w:r w:rsidRPr="0090563F">
      <w:rPr>
        <w:rFonts w:ascii="Verdana" w:hAnsi="Verdana" w:cs="Times New Roman"/>
        <w:b/>
        <w:bCs/>
        <w:color w:val="7030A0"/>
        <w:sz w:val="40"/>
        <w:szCs w:val="40"/>
      </w:rPr>
      <w:t>Allison C Dibble</w:t>
    </w:r>
    <w:r w:rsidR="006A25C5" w:rsidRPr="0090563F">
      <w:rPr>
        <w:noProof/>
        <w:color w:val="7030A0"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5C6EDA0" wp14:editId="0B96C209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87B11DF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643F2F"/>
    <w:multiLevelType w:val="hybridMultilevel"/>
    <w:tmpl w:val="D13EEDB8"/>
    <w:lvl w:ilvl="0" w:tplc="D91EEF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202174"/>
    <w:multiLevelType w:val="hybridMultilevel"/>
    <w:tmpl w:val="7B9698E4"/>
    <w:lvl w:ilvl="0" w:tplc="76FADB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44D80"/>
    <w:multiLevelType w:val="hybridMultilevel"/>
    <w:tmpl w:val="E2DC92C8"/>
    <w:lvl w:ilvl="0" w:tplc="5BC646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AB4BFF"/>
    <w:multiLevelType w:val="hybridMultilevel"/>
    <w:tmpl w:val="A7DE5D08"/>
    <w:lvl w:ilvl="0" w:tplc="24D2D7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CC01B4"/>
    <w:multiLevelType w:val="hybridMultilevel"/>
    <w:tmpl w:val="DD44304E"/>
    <w:lvl w:ilvl="0" w:tplc="8EA6F03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08047D"/>
    <w:multiLevelType w:val="hybridMultilevel"/>
    <w:tmpl w:val="8F3C949E"/>
    <w:lvl w:ilvl="0" w:tplc="D63C60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2E45BA"/>
    <w:multiLevelType w:val="hybridMultilevel"/>
    <w:tmpl w:val="5E7E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ED0D07"/>
    <w:multiLevelType w:val="hybridMultilevel"/>
    <w:tmpl w:val="9CDC3E34"/>
    <w:lvl w:ilvl="0" w:tplc="D2B056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7"/>
  </w:num>
  <w:num w:numId="13">
    <w:abstractNumId w:val="12"/>
  </w:num>
  <w:num w:numId="14">
    <w:abstractNumId w:val="15"/>
  </w:num>
  <w:num w:numId="15">
    <w:abstractNumId w:val="16"/>
  </w:num>
  <w:num w:numId="16">
    <w:abstractNumId w:val="10"/>
  </w:num>
  <w:num w:numId="17">
    <w:abstractNumId w:val="1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2C0"/>
    <w:rsid w:val="00005352"/>
    <w:rsid w:val="00052A9E"/>
    <w:rsid w:val="000961C5"/>
    <w:rsid w:val="000D25C3"/>
    <w:rsid w:val="000D4628"/>
    <w:rsid w:val="000F4517"/>
    <w:rsid w:val="000F5F42"/>
    <w:rsid w:val="001160F9"/>
    <w:rsid w:val="00156A24"/>
    <w:rsid w:val="00171C57"/>
    <w:rsid w:val="00173C7E"/>
    <w:rsid w:val="001A186A"/>
    <w:rsid w:val="001B3EB3"/>
    <w:rsid w:val="001B5AC6"/>
    <w:rsid w:val="001C3F19"/>
    <w:rsid w:val="001E7B42"/>
    <w:rsid w:val="00222AA9"/>
    <w:rsid w:val="002434E6"/>
    <w:rsid w:val="00253B54"/>
    <w:rsid w:val="0029587A"/>
    <w:rsid w:val="002A167A"/>
    <w:rsid w:val="002C104D"/>
    <w:rsid w:val="002D337C"/>
    <w:rsid w:val="002E05E7"/>
    <w:rsid w:val="002F54C6"/>
    <w:rsid w:val="00301C7D"/>
    <w:rsid w:val="003861B4"/>
    <w:rsid w:val="003B3AC4"/>
    <w:rsid w:val="003D18F7"/>
    <w:rsid w:val="003F7C49"/>
    <w:rsid w:val="00414359"/>
    <w:rsid w:val="00420266"/>
    <w:rsid w:val="00427E0D"/>
    <w:rsid w:val="00484A80"/>
    <w:rsid w:val="004959FE"/>
    <w:rsid w:val="004D18D4"/>
    <w:rsid w:val="004D766B"/>
    <w:rsid w:val="00510CDA"/>
    <w:rsid w:val="005B7025"/>
    <w:rsid w:val="005D4C65"/>
    <w:rsid w:val="005F0DA1"/>
    <w:rsid w:val="00646AED"/>
    <w:rsid w:val="00661A14"/>
    <w:rsid w:val="00662689"/>
    <w:rsid w:val="0066589F"/>
    <w:rsid w:val="00670498"/>
    <w:rsid w:val="00685083"/>
    <w:rsid w:val="006A1DA1"/>
    <w:rsid w:val="006A25C5"/>
    <w:rsid w:val="006E2616"/>
    <w:rsid w:val="006F4790"/>
    <w:rsid w:val="007162C0"/>
    <w:rsid w:val="00727A95"/>
    <w:rsid w:val="0075241E"/>
    <w:rsid w:val="007B7381"/>
    <w:rsid w:val="007E55E1"/>
    <w:rsid w:val="008043EA"/>
    <w:rsid w:val="008A3551"/>
    <w:rsid w:val="008D54C5"/>
    <w:rsid w:val="008E520C"/>
    <w:rsid w:val="008F690A"/>
    <w:rsid w:val="0090563F"/>
    <w:rsid w:val="00912B97"/>
    <w:rsid w:val="009517DB"/>
    <w:rsid w:val="00987521"/>
    <w:rsid w:val="009B13BB"/>
    <w:rsid w:val="009D06CD"/>
    <w:rsid w:val="009D6628"/>
    <w:rsid w:val="009E0850"/>
    <w:rsid w:val="009E6637"/>
    <w:rsid w:val="00A85F63"/>
    <w:rsid w:val="00AA2105"/>
    <w:rsid w:val="00AA640A"/>
    <w:rsid w:val="00AC3EA0"/>
    <w:rsid w:val="00BE4FA5"/>
    <w:rsid w:val="00C115CB"/>
    <w:rsid w:val="00C332FF"/>
    <w:rsid w:val="00C33BB3"/>
    <w:rsid w:val="00C77E34"/>
    <w:rsid w:val="00C87FD4"/>
    <w:rsid w:val="00CA4F3E"/>
    <w:rsid w:val="00CC4623"/>
    <w:rsid w:val="00D05330"/>
    <w:rsid w:val="00D26EC8"/>
    <w:rsid w:val="00D5478B"/>
    <w:rsid w:val="00D86EF9"/>
    <w:rsid w:val="00D968DF"/>
    <w:rsid w:val="00DD2180"/>
    <w:rsid w:val="00DD65C3"/>
    <w:rsid w:val="00E03B49"/>
    <w:rsid w:val="00E047DF"/>
    <w:rsid w:val="00E073F4"/>
    <w:rsid w:val="00E601D9"/>
    <w:rsid w:val="00EA36A9"/>
    <w:rsid w:val="00EA546F"/>
    <w:rsid w:val="00F219EA"/>
    <w:rsid w:val="00F42479"/>
    <w:rsid w:val="00F52B34"/>
    <w:rsid w:val="00F620B8"/>
    <w:rsid w:val="00F631D3"/>
    <w:rsid w:val="00F73537"/>
    <w:rsid w:val="00FB465F"/>
    <w:rsid w:val="00FC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F4F276"/>
  <w15:chartTrackingRefBased/>
  <w15:docId w15:val="{D70870C9-A526-C147-8CAA-6EEFE36A3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Hyperlink">
    <w:name w:val="Hyperlink"/>
    <w:basedOn w:val="DefaultParagraphFont"/>
    <w:uiPriority w:val="99"/>
    <w:unhideWhenUsed/>
    <w:rsid w:val="008E520C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20C"/>
    <w:rPr>
      <w:color w:val="605E5C"/>
      <w:shd w:val="clear" w:color="auto" w:fill="E1DFDD"/>
    </w:rPr>
  </w:style>
  <w:style w:type="character" w:customStyle="1" w:styleId="vanity-namedomain">
    <w:name w:val="vanity-name__domain"/>
    <w:basedOn w:val="DefaultParagraphFont"/>
    <w:rsid w:val="008E520C"/>
  </w:style>
  <w:style w:type="character" w:customStyle="1" w:styleId="vanity-namedisplay-name">
    <w:name w:val="vanity-name__display-name"/>
    <w:basedOn w:val="DefaultParagraphFont"/>
    <w:rsid w:val="008E520C"/>
  </w:style>
  <w:style w:type="character" w:styleId="FollowedHyperlink">
    <w:name w:val="FollowedHyperlink"/>
    <w:basedOn w:val="DefaultParagraphFont"/>
    <w:uiPriority w:val="99"/>
    <w:semiHidden/>
    <w:unhideWhenUsed/>
    <w:rsid w:val="0090563F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lisondibble/Library/Containers/com.microsoft.Word/Data/Library/Application%20Support/Microsoft/Office/16.0/DTS/Search/%7bF23F9B9E-9D7D-5A4C-B3FD-B1C4094A3B5B%7dtf10002079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{F23F9B9E-9D7D-5A4C-B3FD-B1C4094A3B5B}tf10002079.dotx</Template>
  <TotalTime>82</TotalTime>
  <Pages>3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</cp:revision>
  <dcterms:created xsi:type="dcterms:W3CDTF">2021-08-26T01:55:00Z</dcterms:created>
  <dcterms:modified xsi:type="dcterms:W3CDTF">2021-12-07T05:44:00Z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</Properties>
</file>